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17842" w14:textId="77777777" w:rsidR="00B20E9B" w:rsidRDefault="00CF4415"/>
    <w:p w14:paraId="293F37B2" w14:textId="1F2F8627" w:rsidR="002D6333" w:rsidRDefault="00E12FB9">
      <w:r>
        <w:t>16 August, 2023</w:t>
      </w:r>
    </w:p>
    <w:p w14:paraId="79487895" w14:textId="77777777" w:rsidR="002D6333" w:rsidRPr="002D6333" w:rsidRDefault="002D6333" w:rsidP="002D6333"/>
    <w:p w14:paraId="7BF5FB1E" w14:textId="77777777" w:rsidR="00AF4837" w:rsidRDefault="00AF4837" w:rsidP="00AF4837"/>
    <w:p w14:paraId="0128210D" w14:textId="77C13D6F" w:rsidR="00207B2D" w:rsidRDefault="00AF4837" w:rsidP="00AF4837">
      <w:r>
        <w:t xml:space="preserve">Thank you for your interest in a teaching position at our school.  </w:t>
      </w:r>
      <w:r w:rsidR="00E12FB9">
        <w:t xml:space="preserve">The position is </w:t>
      </w:r>
      <w:r w:rsidR="00E12FB9" w:rsidRPr="00E12FB9">
        <w:rPr>
          <w:b/>
          <w:bCs/>
        </w:rPr>
        <w:t>fixed term</w:t>
      </w:r>
      <w:r w:rsidR="00E12FB9">
        <w:t xml:space="preserve"> from 28 January, 2024 – 27 January, 2025 (1 year) to release a teacher on study leave.  This position is </w:t>
      </w:r>
      <w:r w:rsidR="00E12FB9" w:rsidRPr="00E12FB9">
        <w:rPr>
          <w:b/>
          <w:bCs/>
        </w:rPr>
        <w:t xml:space="preserve">0.8FTE but could be full time </w:t>
      </w:r>
      <w:r w:rsidR="00E12FB9">
        <w:t>for the right applicant.</w:t>
      </w:r>
    </w:p>
    <w:p w14:paraId="443749B5" w14:textId="77777777" w:rsidR="00207B2D" w:rsidRDefault="00207B2D" w:rsidP="00AF4837"/>
    <w:p w14:paraId="26AFA303" w14:textId="60366883" w:rsidR="00AF4837" w:rsidRDefault="00AF4837" w:rsidP="00AF4837">
      <w:r>
        <w:t xml:space="preserve">This is a unique position </w:t>
      </w:r>
      <w:r w:rsidR="008E6215">
        <w:t xml:space="preserve">which </w:t>
      </w:r>
      <w:r w:rsidR="002031DC">
        <w:t xml:space="preserve">invites you to be a part of growing our </w:t>
      </w:r>
      <w:r>
        <w:t>middle years curriculum</w:t>
      </w:r>
      <w:r w:rsidR="00207B2D">
        <w:t>.</w:t>
      </w:r>
      <w:r>
        <w:t xml:space="preserve">  </w:t>
      </w:r>
      <w:r w:rsidR="00E12FB9">
        <w:t xml:space="preserve">We are looking for a person with excellent teaching skills.  As a team we work hard and we see very good results for the work we do both inside and outside the classroom.  </w:t>
      </w:r>
      <w:r>
        <w:t xml:space="preserve">The successful applicant will have a passion first and foremost for teaching </w:t>
      </w:r>
      <w:r w:rsidR="0088153D">
        <w:t>pupils at the Year 7 – 8 (intermediate) level as a whanau teacher within a middle school (Year 7 to 10) environment</w:t>
      </w:r>
      <w:r>
        <w:t xml:space="preserve">.  </w:t>
      </w:r>
      <w:r w:rsidR="0088153D">
        <w:t xml:space="preserve">The main subject areas will be English, Mathematics, and Social Studies.   </w:t>
      </w:r>
      <w:r>
        <w:t xml:space="preserve">There will also be an opportunity to teach in other subject areas of interest and strength </w:t>
      </w:r>
      <w:r w:rsidR="0088153D">
        <w:t>up to Year 10 if appropriate</w:t>
      </w:r>
      <w:r w:rsidR="00454EA6">
        <w:t xml:space="preserve"> as well as </w:t>
      </w:r>
      <w:proofErr w:type="spellStart"/>
      <w:r w:rsidR="00454EA6">
        <w:t>extra curricular</w:t>
      </w:r>
      <w:proofErr w:type="spellEnd"/>
      <w:r w:rsidR="00454EA6">
        <w:t xml:space="preserve"> involvement </w:t>
      </w:r>
      <w:proofErr w:type="gramStart"/>
      <w:r w:rsidR="00454EA6">
        <w:t>e.g.</w:t>
      </w:r>
      <w:proofErr w:type="gramEnd"/>
      <w:r w:rsidR="00454EA6">
        <w:t xml:space="preserve"> sport.</w:t>
      </w:r>
      <w:r w:rsidR="002031DC">
        <w:t xml:space="preserve">  </w:t>
      </w:r>
      <w:r w:rsidR="008B5C2E">
        <w:t>Please feel free to outline your areas of interest.</w:t>
      </w:r>
    </w:p>
    <w:p w14:paraId="3B0D8055" w14:textId="77777777" w:rsidR="00AF4837" w:rsidRDefault="00AF4837" w:rsidP="00AF4837"/>
    <w:p w14:paraId="10011958" w14:textId="7DC47B93" w:rsidR="00AF4837" w:rsidRDefault="00772D17" w:rsidP="00772D17">
      <w:r>
        <w:t>Curriculum</w:t>
      </w:r>
      <w:r w:rsidR="00FF5303">
        <w:t xml:space="preserve"> is a vehicle to teach</w:t>
      </w:r>
      <w:r>
        <w:t xml:space="preserve"> more than just the knowledge and skills of the subject area.  We are looking for someone who will</w:t>
      </w:r>
      <w:r w:rsidR="002031DC">
        <w:t>:</w:t>
      </w:r>
    </w:p>
    <w:p w14:paraId="1535FDFE" w14:textId="2B940D03" w:rsidR="00AF4837" w:rsidRDefault="00AF4837" w:rsidP="00AF4837">
      <w:pPr>
        <w:pStyle w:val="ListParagraph"/>
        <w:numPr>
          <w:ilvl w:val="0"/>
          <w:numId w:val="1"/>
        </w:numPr>
      </w:pPr>
      <w:r>
        <w:t xml:space="preserve">have a strong commitment to journeying with young </w:t>
      </w:r>
      <w:r w:rsidR="00772D17">
        <w:t>people</w:t>
      </w:r>
      <w:r>
        <w:t xml:space="preserve"> as they mature through the early years of adolescents</w:t>
      </w:r>
      <w:r w:rsidR="00207B2D">
        <w:t>.</w:t>
      </w:r>
    </w:p>
    <w:p w14:paraId="535DB584" w14:textId="7549818F" w:rsidR="00AF4837" w:rsidRDefault="00AF4837" w:rsidP="00AF4837">
      <w:pPr>
        <w:pStyle w:val="ListParagraph"/>
        <w:numPr>
          <w:ilvl w:val="0"/>
          <w:numId w:val="1"/>
        </w:numPr>
      </w:pPr>
      <w:r>
        <w:t xml:space="preserve">relish the chance to teach various subjects in an </w:t>
      </w:r>
      <w:r w:rsidR="002031DC">
        <w:t>‘</w:t>
      </w:r>
      <w:r>
        <w:t>options</w:t>
      </w:r>
      <w:r w:rsidR="002031DC">
        <w:t>’</w:t>
      </w:r>
      <w:r>
        <w:t xml:space="preserve"> format</w:t>
      </w:r>
      <w:r w:rsidR="00207B2D">
        <w:t>.</w:t>
      </w:r>
    </w:p>
    <w:p w14:paraId="3637B379" w14:textId="0AC05965" w:rsidR="00772D17" w:rsidRDefault="00772D17" w:rsidP="00772D17">
      <w:pPr>
        <w:pStyle w:val="ListParagraph"/>
        <w:numPr>
          <w:ilvl w:val="0"/>
          <w:numId w:val="1"/>
        </w:numPr>
      </w:pPr>
      <w:r>
        <w:t>be either primary trained with a degree qualification to en</w:t>
      </w:r>
      <w:r w:rsidR="0088153D">
        <w:t>sure depth of subject knowledge</w:t>
      </w:r>
      <w:r w:rsidR="00E12FB9">
        <w:t xml:space="preserve"> or</w:t>
      </w:r>
      <w:r w:rsidR="00E12FB9" w:rsidRPr="00E12FB9">
        <w:t xml:space="preserve"> </w:t>
      </w:r>
      <w:r w:rsidR="00E12FB9">
        <w:t>secondary trained with a  desire to specialise in the year 7 and 8 level.</w:t>
      </w:r>
    </w:p>
    <w:p w14:paraId="11ED0499" w14:textId="312860EA" w:rsidR="00772D17" w:rsidRDefault="00772D17" w:rsidP="00772D17">
      <w:pPr>
        <w:pStyle w:val="ListParagraph"/>
        <w:numPr>
          <w:ilvl w:val="0"/>
          <w:numId w:val="1"/>
        </w:numPr>
      </w:pPr>
      <w:r>
        <w:t xml:space="preserve">have a strong Christian faith and we will ask you to articulate this through the appointments process.  </w:t>
      </w:r>
    </w:p>
    <w:p w14:paraId="4CD61AAD" w14:textId="3E1ADF92" w:rsidR="00772D17" w:rsidRDefault="00772D17" w:rsidP="00772D17">
      <w:pPr>
        <w:pStyle w:val="ListParagraph"/>
        <w:numPr>
          <w:ilvl w:val="0"/>
          <w:numId w:val="1"/>
        </w:numPr>
      </w:pPr>
      <w:r>
        <w:t>have demonstrated excellent teaching and communication skills coupled with high expectations of pupils in previous experience</w:t>
      </w:r>
      <w:r w:rsidR="00E2766B">
        <w:t>.</w:t>
      </w:r>
      <w:r>
        <w:t xml:space="preserve"> </w:t>
      </w:r>
    </w:p>
    <w:p w14:paraId="0A184314" w14:textId="77777777" w:rsidR="00AF4837" w:rsidRDefault="00AF4837" w:rsidP="00AF4837"/>
    <w:p w14:paraId="335174B2" w14:textId="77777777" w:rsidR="00454EA6" w:rsidRDefault="00454EA6" w:rsidP="00E12FB9">
      <w:r>
        <w:t>Aidanfield Christian School is:</w:t>
      </w:r>
    </w:p>
    <w:p w14:paraId="72B9C518" w14:textId="77777777" w:rsidR="00454EA6" w:rsidRDefault="00E12FB9" w:rsidP="00454EA6">
      <w:pPr>
        <w:pStyle w:val="ListParagraph"/>
        <w:numPr>
          <w:ilvl w:val="0"/>
          <w:numId w:val="3"/>
        </w:numPr>
      </w:pPr>
      <w:r w:rsidRPr="00714C62">
        <w:t>invested in a journey as authentic Treaty partners and as such a strong commitment to growing in both knowledge and application of things Māori in a Christian school environment is required</w:t>
      </w:r>
      <w:r>
        <w:t xml:space="preserve">.   </w:t>
      </w:r>
    </w:p>
    <w:p w14:paraId="53877C05" w14:textId="7F2909FC" w:rsidR="00454EA6" w:rsidRDefault="00454EA6" w:rsidP="00454EA6">
      <w:pPr>
        <w:pStyle w:val="ListParagraph"/>
        <w:numPr>
          <w:ilvl w:val="0"/>
          <w:numId w:val="3"/>
        </w:numPr>
      </w:pPr>
      <w:r>
        <w:t xml:space="preserve">an </w:t>
      </w:r>
      <w:r w:rsidR="00E12FB9">
        <w:t>Apple based school.</w:t>
      </w:r>
      <w:r w:rsidR="00E12FB9" w:rsidRPr="00AE22E4">
        <w:t xml:space="preserve"> </w:t>
      </w:r>
      <w:r w:rsidR="00E12FB9">
        <w:t xml:space="preserve"> </w:t>
      </w:r>
    </w:p>
    <w:p w14:paraId="267B7E23" w14:textId="77777777" w:rsidR="00454EA6" w:rsidRDefault="00E12FB9" w:rsidP="00454EA6">
      <w:pPr>
        <w:pStyle w:val="ListParagraph"/>
        <w:numPr>
          <w:ilvl w:val="0"/>
          <w:numId w:val="3"/>
        </w:numPr>
      </w:pPr>
      <w:r>
        <w:t xml:space="preserve">a great place to work with strong and supportive teams of professionals, a genuine commitment to being authentic and real in our faith and a focus on doing the best we can for each pupil.  </w:t>
      </w:r>
    </w:p>
    <w:p w14:paraId="04916727" w14:textId="77777777" w:rsidR="00454EA6" w:rsidRDefault="00454EA6" w:rsidP="00E12FB9"/>
    <w:p w14:paraId="118A5D8F" w14:textId="62433FF7" w:rsidR="00E12FB9" w:rsidRDefault="00E12FB9" w:rsidP="00E12FB9">
      <w:r>
        <w:t xml:space="preserve">Our pupils are great people to spend the day with!  </w:t>
      </w:r>
      <w:r w:rsidR="00454EA6">
        <w:t>We have a</w:t>
      </w:r>
      <w:r>
        <w:t xml:space="preserve"> </w:t>
      </w:r>
      <w:proofErr w:type="spellStart"/>
      <w:r>
        <w:t>a</w:t>
      </w:r>
      <w:proofErr w:type="spellEnd"/>
      <w:r>
        <w:t xml:space="preserve"> current roll cap of 425 pupils from year 1 to year 10 with an aim to grow to 600.  We have new buildings for all our</w:t>
      </w:r>
      <w:r w:rsidR="00A45D72">
        <w:t xml:space="preserve"> students and staff</w:t>
      </w:r>
      <w:r>
        <w:t xml:space="preserve">.   We continue to grow with significant pressure on our roll.  Our Christian faith is central to what we do while we stay focused on our main tasks as a multi denominational state integrated school.  We have a significant multicultural mix of pupils from around the world as domestic pupils and we have a growing </w:t>
      </w:r>
      <w:r>
        <w:lastRenderedPageBreak/>
        <w:t xml:space="preserve">and well supported international programme that enhances the already diverse cultural mix within our school community.  </w:t>
      </w:r>
    </w:p>
    <w:p w14:paraId="0433FD16" w14:textId="77777777" w:rsidR="00E12FB9" w:rsidRDefault="00E12FB9" w:rsidP="00E12FB9"/>
    <w:p w14:paraId="5980E911" w14:textId="77777777" w:rsidR="00E12FB9" w:rsidRDefault="00E12FB9" w:rsidP="00E12FB9">
      <w:r>
        <w:t>Our website (</w:t>
      </w:r>
      <w:hyperlink r:id="rId8" w:history="1">
        <w:r w:rsidRPr="0031474D">
          <w:rPr>
            <w:rStyle w:val="Hyperlink"/>
          </w:rPr>
          <w:t>www.aidanfield.school.nz</w:t>
        </w:r>
      </w:hyperlink>
      <w:r>
        <w:t>) has a lot of information that may be useful in helping you understand us more.</w:t>
      </w:r>
    </w:p>
    <w:p w14:paraId="52CC5637" w14:textId="77777777" w:rsidR="00E12FB9" w:rsidRDefault="00E12FB9" w:rsidP="00E12FB9">
      <w:pPr>
        <w:shd w:val="clear" w:color="auto" w:fill="FFFFFF"/>
        <w:rPr>
          <w:rFonts w:eastAsia="Times New Roman" w:cstheme="minorHAnsi"/>
          <w:bdr w:val="none" w:sz="0" w:space="0" w:color="auto" w:frame="1"/>
          <w:lang w:eastAsia="en-GB"/>
        </w:rPr>
      </w:pPr>
    </w:p>
    <w:p w14:paraId="57CDF1BF" w14:textId="47318BC8" w:rsidR="00E12FB9" w:rsidRPr="00255352" w:rsidRDefault="00E12FB9" w:rsidP="00E12FB9">
      <w:pPr>
        <w:shd w:val="clear" w:color="auto" w:fill="FFFFFF"/>
        <w:rPr>
          <w:rFonts w:eastAsia="Times New Roman" w:cstheme="minorHAnsi"/>
          <w:color w:val="201F1E"/>
          <w:lang w:val="en-NZ" w:eastAsia="en-GB"/>
        </w:rPr>
      </w:pPr>
      <w:r w:rsidRPr="00255352">
        <w:rPr>
          <w:rFonts w:eastAsia="Times New Roman" w:cstheme="minorHAnsi"/>
          <w:bdr w:val="none" w:sz="0" w:space="0" w:color="auto" w:frame="1"/>
          <w:lang w:eastAsia="en-GB"/>
        </w:rPr>
        <w:t xml:space="preserve">The position as advertised, requires that a willingness and ability to take part in </w:t>
      </w:r>
      <w:r>
        <w:rPr>
          <w:rFonts w:eastAsia="Times New Roman" w:cstheme="minorHAnsi"/>
          <w:bdr w:val="none" w:sz="0" w:space="0" w:color="auto" w:frame="1"/>
          <w:lang w:eastAsia="en-GB"/>
        </w:rPr>
        <w:t>r</w:t>
      </w:r>
      <w:r w:rsidRPr="00255352">
        <w:rPr>
          <w:rFonts w:eastAsia="Times New Roman" w:cstheme="minorHAnsi"/>
          <w:bdr w:val="none" w:sz="0" w:space="0" w:color="auto" w:frame="1"/>
          <w:lang w:eastAsia="en-GB"/>
        </w:rPr>
        <w:t xml:space="preserve">eligious </w:t>
      </w:r>
      <w:r>
        <w:rPr>
          <w:rFonts w:eastAsia="Times New Roman" w:cstheme="minorHAnsi"/>
          <w:bdr w:val="none" w:sz="0" w:space="0" w:color="auto" w:frame="1"/>
          <w:lang w:eastAsia="en-GB"/>
        </w:rPr>
        <w:t>i</w:t>
      </w:r>
      <w:r w:rsidRPr="00255352">
        <w:rPr>
          <w:rFonts w:eastAsia="Times New Roman" w:cstheme="minorHAnsi"/>
          <w:bdr w:val="none" w:sz="0" w:space="0" w:color="auto" w:frame="1"/>
          <w:lang w:eastAsia="en-GB"/>
        </w:rPr>
        <w:t>nstruction appropriate to the "</w:t>
      </w:r>
      <w:r w:rsidRPr="00255352">
        <w:rPr>
          <w:rFonts w:eastAsia="Times New Roman" w:cstheme="minorHAnsi"/>
          <w:b/>
          <w:bCs/>
          <w:bdr w:val="none" w:sz="0" w:space="0" w:color="auto" w:frame="1"/>
          <w:lang w:eastAsia="en-GB"/>
        </w:rPr>
        <w:t>Special Character</w:t>
      </w:r>
      <w:r w:rsidRPr="00255352">
        <w:rPr>
          <w:rFonts w:eastAsia="Times New Roman" w:cstheme="minorHAnsi"/>
          <w:bdr w:val="none" w:sz="0" w:space="0" w:color="auto" w:frame="1"/>
          <w:lang w:eastAsia="en-GB"/>
        </w:rPr>
        <w:t xml:space="preserve">" of the </w:t>
      </w:r>
      <w:proofErr w:type="gramStart"/>
      <w:r w:rsidRPr="00255352">
        <w:rPr>
          <w:rFonts w:eastAsia="Times New Roman" w:cstheme="minorHAnsi"/>
          <w:bdr w:val="none" w:sz="0" w:space="0" w:color="auto" w:frame="1"/>
          <w:lang w:eastAsia="en-GB"/>
        </w:rPr>
        <w:t>School</w:t>
      </w:r>
      <w:proofErr w:type="gramEnd"/>
      <w:r w:rsidRPr="00255352">
        <w:rPr>
          <w:rFonts w:eastAsia="Times New Roman" w:cstheme="minorHAnsi"/>
          <w:bdr w:val="none" w:sz="0" w:space="0" w:color="auto" w:frame="1"/>
          <w:lang w:eastAsia="en-GB"/>
        </w:rPr>
        <w:t xml:space="preserve"> </w:t>
      </w:r>
      <w:r>
        <w:rPr>
          <w:rFonts w:eastAsia="Times New Roman" w:cstheme="minorHAnsi"/>
          <w:bdr w:val="none" w:sz="0" w:space="0" w:color="auto" w:frame="1"/>
          <w:lang w:eastAsia="en-GB"/>
        </w:rPr>
        <w:t xml:space="preserve">and </w:t>
      </w:r>
      <w:r w:rsidRPr="00255352">
        <w:rPr>
          <w:rFonts w:eastAsia="Times New Roman" w:cstheme="minorHAnsi"/>
          <w:bdr w:val="none" w:sz="0" w:space="0" w:color="auto" w:frame="1"/>
          <w:lang w:eastAsia="en-GB"/>
        </w:rPr>
        <w:t xml:space="preserve">shall be a condition of appointment, as provided in the School’s Integration Agreement and section 47 of Schedule 6 of the Education and Training Act 2020 and all relevant amendments subsequent.  All teaching staff are expected to support this through their personal and private lives as people of integrity and faith.  Should you be the successful applicant this will be a condition of appointment and incorporated as part of your "Terms and Conditions of Employment". A willingness and ability to sign the Board of Proprietors Statement of Faith each year is a condition of ongoing employment at the school.  One of your duties would be to support and uphold the </w:t>
      </w:r>
      <w:proofErr w:type="gramStart"/>
      <w:r w:rsidRPr="00255352">
        <w:rPr>
          <w:rFonts w:eastAsia="Times New Roman" w:cstheme="minorHAnsi"/>
          <w:bdr w:val="none" w:sz="0" w:space="0" w:color="auto" w:frame="1"/>
          <w:lang w:eastAsia="en-GB"/>
        </w:rPr>
        <w:t>School's</w:t>
      </w:r>
      <w:proofErr w:type="gramEnd"/>
      <w:r w:rsidRPr="00255352">
        <w:rPr>
          <w:rFonts w:eastAsia="Times New Roman" w:cstheme="minorHAnsi"/>
          <w:bdr w:val="none" w:sz="0" w:space="0" w:color="auto" w:frame="1"/>
          <w:lang w:eastAsia="en-GB"/>
        </w:rPr>
        <w:t xml:space="preserve"> "Special Character".</w:t>
      </w:r>
      <w:r w:rsidRPr="00255352">
        <w:rPr>
          <w:rFonts w:eastAsia="Times New Roman" w:cstheme="minorHAnsi"/>
          <w:color w:val="201F1E"/>
          <w:bdr w:val="none" w:sz="0" w:space="0" w:color="auto" w:frame="1"/>
          <w:lang w:eastAsia="en-GB"/>
        </w:rPr>
        <w:t> </w:t>
      </w:r>
    </w:p>
    <w:p w14:paraId="1F1E32EE" w14:textId="77777777" w:rsidR="00AF4837" w:rsidRDefault="00AF4837" w:rsidP="00AF4837"/>
    <w:p w14:paraId="22D9C59D" w14:textId="77777777" w:rsidR="00CF4415" w:rsidRDefault="00CF4415" w:rsidP="00CF4415">
      <w:r>
        <w:t>To apply</w:t>
      </w:r>
    </w:p>
    <w:p w14:paraId="177EE896" w14:textId="77777777" w:rsidR="00CF4415" w:rsidRDefault="00CF4415" w:rsidP="00CF4415"/>
    <w:p w14:paraId="7AAD8014" w14:textId="77777777" w:rsidR="00CF4415" w:rsidRDefault="00CF4415" w:rsidP="00CF4415">
      <w:pPr>
        <w:pStyle w:val="ListParagraph"/>
        <w:numPr>
          <w:ilvl w:val="0"/>
          <w:numId w:val="4"/>
        </w:numPr>
      </w:pPr>
      <w:r>
        <w:t>Visit our website (www.aidanfield.school.nz/join us/staff vacancies) and download the relevant job information and application forms.  You must complete the application forms to be considered.</w:t>
      </w:r>
    </w:p>
    <w:p w14:paraId="6D178B4E" w14:textId="77777777" w:rsidR="00CF4415" w:rsidRDefault="00CF4415" w:rsidP="00CF4415">
      <w:pPr>
        <w:pStyle w:val="ListParagraph"/>
        <w:numPr>
          <w:ilvl w:val="0"/>
          <w:numId w:val="4"/>
        </w:numPr>
      </w:pPr>
      <w:r>
        <w:t xml:space="preserve">Provide a covering letter that includes a comment on your teaching interests/subjects, extracurricular contributions and your key strengths and experience.  This is a tagged position - include and a summary of your faith journey – this is important to us. </w:t>
      </w:r>
    </w:p>
    <w:p w14:paraId="3B481BE8" w14:textId="77777777" w:rsidR="00CF4415" w:rsidRDefault="00CF4415" w:rsidP="00CF4415">
      <w:pPr>
        <w:pStyle w:val="ListParagraph"/>
        <w:numPr>
          <w:ilvl w:val="0"/>
          <w:numId w:val="4"/>
        </w:numPr>
      </w:pPr>
      <w:r>
        <w:t>Complete the compulsory personal detail sheet, Statement of Faith and Staff Code of  Conduct (available on our website under Vacancies)</w:t>
      </w:r>
    </w:p>
    <w:p w14:paraId="586374C3" w14:textId="77777777" w:rsidR="00CF4415" w:rsidRDefault="00CF4415" w:rsidP="00CF4415">
      <w:pPr>
        <w:pStyle w:val="ListParagraph"/>
        <w:numPr>
          <w:ilvl w:val="0"/>
          <w:numId w:val="4"/>
        </w:numPr>
      </w:pPr>
      <w:r>
        <w:t xml:space="preserve">Forward </w:t>
      </w:r>
      <w:r w:rsidRPr="001513CC">
        <w:rPr>
          <w:b/>
        </w:rPr>
        <w:t>either</w:t>
      </w:r>
      <w:r>
        <w:t xml:space="preserve"> a C.V. </w:t>
      </w:r>
      <w:r w:rsidRPr="001513CC">
        <w:rPr>
          <w:b/>
        </w:rPr>
        <w:t>OR</w:t>
      </w:r>
      <w:r>
        <w:t xml:space="preserve"> complete the optional CV form from the website.  </w:t>
      </w:r>
    </w:p>
    <w:p w14:paraId="7A8342BD" w14:textId="77777777" w:rsidR="00CF4415" w:rsidRDefault="00CF4415" w:rsidP="00CF4415">
      <w:pPr>
        <w:pStyle w:val="ListParagraph"/>
        <w:numPr>
          <w:ilvl w:val="0"/>
          <w:numId w:val="4"/>
        </w:numPr>
      </w:pPr>
      <w:r>
        <w:t>Arrange your referees as outlined on the Referee form.</w:t>
      </w:r>
    </w:p>
    <w:p w14:paraId="18A44E10" w14:textId="77777777" w:rsidR="00CF4415" w:rsidRDefault="00CF4415" w:rsidP="00CF4415"/>
    <w:p w14:paraId="02FEA342" w14:textId="31F8FAAC" w:rsidR="00AF4837" w:rsidRDefault="00AF4837" w:rsidP="00AF4837">
      <w:r>
        <w:t>Closing date for applications is</w:t>
      </w:r>
      <w:r w:rsidR="00647C19">
        <w:t xml:space="preserve">: </w:t>
      </w:r>
      <w:r>
        <w:t xml:space="preserve"> </w:t>
      </w:r>
      <w:r w:rsidR="00E12FB9" w:rsidRPr="00CF4415">
        <w:rPr>
          <w:b/>
          <w:bCs/>
        </w:rPr>
        <w:t>Monday 4 September</w:t>
      </w:r>
      <w:r w:rsidR="00E12FB9">
        <w:t>, 2023.</w:t>
      </w:r>
    </w:p>
    <w:p w14:paraId="7DC9D724" w14:textId="77777777" w:rsidR="00AF4837" w:rsidRDefault="00AF4837" w:rsidP="00AF4837"/>
    <w:p w14:paraId="434F864F" w14:textId="77777777" w:rsidR="00AF4837" w:rsidRDefault="00AF4837" w:rsidP="00AF4837">
      <w:r>
        <w:t>Feel free to call to discuss this position and/or visit the school, I would be happy to spend the time with you.</w:t>
      </w:r>
    </w:p>
    <w:p w14:paraId="5CE06A86" w14:textId="77777777" w:rsidR="00AF4837" w:rsidRDefault="00AF4837" w:rsidP="00AF4837"/>
    <w:p w14:paraId="2863911D" w14:textId="77777777" w:rsidR="00AF4837" w:rsidRDefault="00AF4837" w:rsidP="00AF4837"/>
    <w:p w14:paraId="0EC2D7BC" w14:textId="3666CFF2" w:rsidR="00AF4837" w:rsidRDefault="00A25601" w:rsidP="00AF4837">
      <w:r>
        <w:t>Grace and peace,</w:t>
      </w:r>
    </w:p>
    <w:p w14:paraId="63DB04BC" w14:textId="77777777" w:rsidR="00AF4837" w:rsidRDefault="00AF4837" w:rsidP="00AF4837"/>
    <w:p w14:paraId="64519E66" w14:textId="77777777" w:rsidR="00AF4837" w:rsidRDefault="00AF4837" w:rsidP="00AF4837"/>
    <w:p w14:paraId="2A36A3CB" w14:textId="77777777" w:rsidR="00AF4837" w:rsidRDefault="00AF4837" w:rsidP="00AF4837"/>
    <w:p w14:paraId="0D367C70" w14:textId="77777777" w:rsidR="00AF4837" w:rsidRDefault="00AF4837" w:rsidP="00AF4837"/>
    <w:p w14:paraId="7E50986B" w14:textId="77777777" w:rsidR="00AF4837" w:rsidRDefault="00AF4837" w:rsidP="00AF4837"/>
    <w:p w14:paraId="74F448DD" w14:textId="77777777" w:rsidR="00AF4837" w:rsidRDefault="00AF4837" w:rsidP="00AF4837">
      <w:r>
        <w:t>Mark Richardson</w:t>
      </w:r>
    </w:p>
    <w:p w14:paraId="5A9C3A33" w14:textId="77777777" w:rsidR="00AF4837" w:rsidRDefault="00AF4837" w:rsidP="00AF4837">
      <w:r>
        <w:t>Principal</w:t>
      </w:r>
    </w:p>
    <w:p w14:paraId="27293F4C" w14:textId="77777777" w:rsidR="002D6333" w:rsidRPr="002D6333" w:rsidRDefault="002D6333" w:rsidP="00AD36F3">
      <w:pPr>
        <w:tabs>
          <w:tab w:val="left" w:pos="6020"/>
          <w:tab w:val="left" w:pos="6280"/>
        </w:tabs>
      </w:pPr>
      <w:r>
        <w:tab/>
      </w:r>
      <w:r w:rsidR="00AD36F3">
        <w:tab/>
      </w:r>
    </w:p>
    <w:sectPr w:rsidR="002D6333" w:rsidRPr="002D6333" w:rsidSect="00E93A11">
      <w:headerReference w:type="even" r:id="rId9"/>
      <w:headerReference w:type="default" r:id="rId10"/>
      <w:footerReference w:type="even" r:id="rId11"/>
      <w:footerReference w:type="default" r:id="rId12"/>
      <w:headerReference w:type="first" r:id="rId13"/>
      <w:footerReference w:type="first" r:id="rId14"/>
      <w:pgSz w:w="11900" w:h="16840"/>
      <w:pgMar w:top="1440" w:right="962" w:bottom="1440" w:left="873" w:header="406" w:footer="3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C0A83" w14:textId="77777777" w:rsidR="00395B88" w:rsidRDefault="00395B88" w:rsidP="002D6333">
      <w:r>
        <w:separator/>
      </w:r>
    </w:p>
  </w:endnote>
  <w:endnote w:type="continuationSeparator" w:id="0">
    <w:p w14:paraId="7CB44486" w14:textId="77777777" w:rsidR="00395B88" w:rsidRDefault="00395B88" w:rsidP="002D6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F9D35" w14:textId="77777777" w:rsidR="0035704A" w:rsidRDefault="003570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52D2E" w14:textId="77777777" w:rsidR="002D6333" w:rsidRDefault="002D6333" w:rsidP="002D6333">
    <w:pPr>
      <w:pStyle w:val="Footer"/>
      <w:jc w:val="center"/>
      <w:rPr>
        <w:lang w:val="en-AU"/>
      </w:rPr>
    </w:pPr>
    <w:r>
      <w:rPr>
        <w:lang w:val="en-AU"/>
      </w:rPr>
      <w:t>2 Nash Road, Aidanfield, Christchurch 8025, New Zealand</w:t>
    </w:r>
  </w:p>
  <w:p w14:paraId="4FD3214A" w14:textId="77777777" w:rsidR="002D6333" w:rsidRPr="002D6333" w:rsidRDefault="002D6333" w:rsidP="002D6333">
    <w:pPr>
      <w:pStyle w:val="Footer"/>
      <w:jc w:val="center"/>
      <w:rPr>
        <w:lang w:val="en-AU"/>
      </w:rPr>
    </w:pPr>
    <w:r>
      <w:rPr>
        <w:lang w:val="en-AU"/>
      </w:rPr>
      <w:t>Ph: 64 3 338 8153 | Email: office@aidanfield.school.nz | www.aidanfield.school.nz</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481A8" w14:textId="77777777" w:rsidR="0035704A" w:rsidRDefault="003570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49F20" w14:textId="77777777" w:rsidR="00395B88" w:rsidRDefault="00395B88" w:rsidP="002D6333">
      <w:r>
        <w:separator/>
      </w:r>
    </w:p>
  </w:footnote>
  <w:footnote w:type="continuationSeparator" w:id="0">
    <w:p w14:paraId="2472A94B" w14:textId="77777777" w:rsidR="00395B88" w:rsidRDefault="00395B88" w:rsidP="002D6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22086" w14:textId="77777777" w:rsidR="0035704A" w:rsidRDefault="00CF4415">
    <w:pPr>
      <w:pStyle w:val="Header"/>
    </w:pPr>
    <w:r>
      <w:rPr>
        <w:noProof/>
      </w:rPr>
    </w:r>
    <w:r w:rsidR="00CF4415">
      <w:rPr>
        <w:noProof/>
      </w:rPr>
      <w:pict w14:anchorId="0E0E62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38651" o:spid="_x0000_s1027" type="#_x0000_t75" alt="" style="position:absolute;margin-left:0;margin-top:0;width:518.4pt;height:498.2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6920E" w14:textId="77777777" w:rsidR="002D6333" w:rsidRDefault="00CF4415" w:rsidP="002D6333">
    <w:pPr>
      <w:pStyle w:val="Header"/>
      <w:jc w:val="center"/>
    </w:pPr>
    <w:r>
      <w:rPr>
        <w:noProof/>
      </w:rPr>
    </w:r>
    <w:r w:rsidR="00CF4415">
      <w:rPr>
        <w:noProof/>
      </w:rPr>
      <w:pict w14:anchorId="3B6E5E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38652" o:spid="_x0000_s1026" type="#_x0000_t75" alt="" style="position:absolute;left:0;text-align:left;margin-left:0;margin-top:0;width:518.4pt;height:498.2pt;z-index:-25165004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r w:rsidR="002D6333">
      <w:rPr>
        <w:noProof/>
      </w:rPr>
      <w:drawing>
        <wp:inline distT="0" distB="0" distL="0" distR="0" wp14:anchorId="5847B5EC" wp14:editId="521B02EA">
          <wp:extent cx="3174922" cy="113030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CS logo_2.jpg"/>
                  <pic:cNvPicPr/>
                </pic:nvPicPr>
                <pic:blipFill>
                  <a:blip r:embed="rId2">
                    <a:extLst>
                      <a:ext uri="{28A0092B-C50C-407E-A947-70E740481C1C}">
                        <a14:useLocalDpi xmlns:a14="http://schemas.microsoft.com/office/drawing/2010/main" val="0"/>
                      </a:ext>
                    </a:extLst>
                  </a:blip>
                  <a:stretch>
                    <a:fillRect/>
                  </a:stretch>
                </pic:blipFill>
                <pic:spPr>
                  <a:xfrm>
                    <a:off x="0" y="0"/>
                    <a:ext cx="3210496" cy="1142965"/>
                  </a:xfrm>
                  <a:prstGeom prst="rect">
                    <a:avLst/>
                  </a:prstGeom>
                </pic:spPr>
              </pic:pic>
            </a:graphicData>
          </a:graphic>
        </wp:inline>
      </w:drawing>
    </w:r>
  </w:p>
  <w:p w14:paraId="40EDE207" w14:textId="77777777" w:rsidR="002D6333" w:rsidRDefault="002D63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9E95E" w14:textId="77777777" w:rsidR="0035704A" w:rsidRDefault="00CF4415">
    <w:pPr>
      <w:pStyle w:val="Header"/>
    </w:pPr>
    <w:r>
      <w:rPr>
        <w:noProof/>
      </w:rPr>
    </w:r>
    <w:r w:rsidR="00CF4415">
      <w:rPr>
        <w:noProof/>
      </w:rPr>
      <w:pict w14:anchorId="714B9F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38650" o:spid="_x0000_s1025" type="#_x0000_t75" alt="" style="position:absolute;margin-left:0;margin-top:0;width:518.4pt;height:498.2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0257D"/>
    <w:multiLevelType w:val="hybridMultilevel"/>
    <w:tmpl w:val="789439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4140E45"/>
    <w:multiLevelType w:val="hybridMultilevel"/>
    <w:tmpl w:val="2522F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A011C3"/>
    <w:multiLevelType w:val="hybridMultilevel"/>
    <w:tmpl w:val="3E1C2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3B1024"/>
    <w:multiLevelType w:val="hybridMultilevel"/>
    <w:tmpl w:val="A5DA221C"/>
    <w:lvl w:ilvl="0" w:tplc="0809000F">
      <w:start w:val="1"/>
      <w:numFmt w:val="decimal"/>
      <w:lvlText w:val="%1."/>
      <w:lvlJc w:val="left"/>
      <w:pPr>
        <w:ind w:left="698" w:hanging="360"/>
      </w:pPr>
      <w:rPr>
        <w:rFonts w:hint="default"/>
      </w:rPr>
    </w:lvl>
    <w:lvl w:ilvl="1" w:tplc="FFFFFFFF" w:tentative="1">
      <w:start w:val="1"/>
      <w:numFmt w:val="bullet"/>
      <w:lvlText w:val="o"/>
      <w:lvlJc w:val="left"/>
      <w:pPr>
        <w:ind w:left="1418" w:hanging="360"/>
      </w:pPr>
      <w:rPr>
        <w:rFonts w:ascii="Courier New" w:hAnsi="Courier New" w:cs="Courier New" w:hint="default"/>
      </w:rPr>
    </w:lvl>
    <w:lvl w:ilvl="2" w:tplc="FFFFFFFF" w:tentative="1">
      <w:start w:val="1"/>
      <w:numFmt w:val="bullet"/>
      <w:lvlText w:val=""/>
      <w:lvlJc w:val="left"/>
      <w:pPr>
        <w:ind w:left="2138" w:hanging="360"/>
      </w:pPr>
      <w:rPr>
        <w:rFonts w:ascii="Wingdings" w:hAnsi="Wingdings" w:hint="default"/>
      </w:rPr>
    </w:lvl>
    <w:lvl w:ilvl="3" w:tplc="FFFFFFFF" w:tentative="1">
      <w:start w:val="1"/>
      <w:numFmt w:val="bullet"/>
      <w:lvlText w:val=""/>
      <w:lvlJc w:val="left"/>
      <w:pPr>
        <w:ind w:left="2858" w:hanging="360"/>
      </w:pPr>
      <w:rPr>
        <w:rFonts w:ascii="Symbol" w:hAnsi="Symbol" w:hint="default"/>
      </w:rPr>
    </w:lvl>
    <w:lvl w:ilvl="4" w:tplc="FFFFFFFF" w:tentative="1">
      <w:start w:val="1"/>
      <w:numFmt w:val="bullet"/>
      <w:lvlText w:val="o"/>
      <w:lvlJc w:val="left"/>
      <w:pPr>
        <w:ind w:left="3578" w:hanging="360"/>
      </w:pPr>
      <w:rPr>
        <w:rFonts w:ascii="Courier New" w:hAnsi="Courier New" w:cs="Courier New" w:hint="default"/>
      </w:rPr>
    </w:lvl>
    <w:lvl w:ilvl="5" w:tplc="FFFFFFFF" w:tentative="1">
      <w:start w:val="1"/>
      <w:numFmt w:val="bullet"/>
      <w:lvlText w:val=""/>
      <w:lvlJc w:val="left"/>
      <w:pPr>
        <w:ind w:left="4298" w:hanging="360"/>
      </w:pPr>
      <w:rPr>
        <w:rFonts w:ascii="Wingdings" w:hAnsi="Wingdings" w:hint="default"/>
      </w:rPr>
    </w:lvl>
    <w:lvl w:ilvl="6" w:tplc="FFFFFFFF" w:tentative="1">
      <w:start w:val="1"/>
      <w:numFmt w:val="bullet"/>
      <w:lvlText w:val=""/>
      <w:lvlJc w:val="left"/>
      <w:pPr>
        <w:ind w:left="5018" w:hanging="360"/>
      </w:pPr>
      <w:rPr>
        <w:rFonts w:ascii="Symbol" w:hAnsi="Symbol" w:hint="default"/>
      </w:rPr>
    </w:lvl>
    <w:lvl w:ilvl="7" w:tplc="FFFFFFFF" w:tentative="1">
      <w:start w:val="1"/>
      <w:numFmt w:val="bullet"/>
      <w:lvlText w:val="o"/>
      <w:lvlJc w:val="left"/>
      <w:pPr>
        <w:ind w:left="5738" w:hanging="360"/>
      </w:pPr>
      <w:rPr>
        <w:rFonts w:ascii="Courier New" w:hAnsi="Courier New" w:cs="Courier New" w:hint="default"/>
      </w:rPr>
    </w:lvl>
    <w:lvl w:ilvl="8" w:tplc="FFFFFFFF" w:tentative="1">
      <w:start w:val="1"/>
      <w:numFmt w:val="bullet"/>
      <w:lvlText w:val=""/>
      <w:lvlJc w:val="left"/>
      <w:pPr>
        <w:ind w:left="6458" w:hanging="360"/>
      </w:pPr>
      <w:rPr>
        <w:rFonts w:ascii="Wingdings" w:hAnsi="Wingdings" w:hint="default"/>
      </w:rPr>
    </w:lvl>
  </w:abstractNum>
  <w:num w:numId="1" w16cid:durableId="958344101">
    <w:abstractNumId w:val="2"/>
  </w:num>
  <w:num w:numId="2" w16cid:durableId="1457021626">
    <w:abstractNumId w:val="0"/>
  </w:num>
  <w:num w:numId="3" w16cid:durableId="1583831754">
    <w:abstractNumId w:val="1"/>
  </w:num>
  <w:num w:numId="4" w16cid:durableId="16425432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grammar="clean"/>
  <w:attachedTemplate r:id="rId1"/>
  <w:defaultTabStop w:val="720"/>
  <w:characterSpacingControl w:val="doNotCompress"/>
  <w:hdrShapeDefaults>
    <o:shapedefaults v:ext="edit" spidmax="614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D28"/>
    <w:rsid w:val="00047169"/>
    <w:rsid w:val="001A5FE1"/>
    <w:rsid w:val="001E3BFC"/>
    <w:rsid w:val="002031DC"/>
    <w:rsid w:val="00207B2D"/>
    <w:rsid w:val="002D6333"/>
    <w:rsid w:val="0035704A"/>
    <w:rsid w:val="00387D28"/>
    <w:rsid w:val="00395B88"/>
    <w:rsid w:val="00406FEE"/>
    <w:rsid w:val="004406B8"/>
    <w:rsid w:val="00454EA6"/>
    <w:rsid w:val="004573DA"/>
    <w:rsid w:val="004C7ED6"/>
    <w:rsid w:val="005C656E"/>
    <w:rsid w:val="005D7939"/>
    <w:rsid w:val="00604C52"/>
    <w:rsid w:val="006374CB"/>
    <w:rsid w:val="00647C19"/>
    <w:rsid w:val="006B6099"/>
    <w:rsid w:val="00772D17"/>
    <w:rsid w:val="0088153D"/>
    <w:rsid w:val="008B5C2E"/>
    <w:rsid w:val="008E6215"/>
    <w:rsid w:val="009D6C4D"/>
    <w:rsid w:val="00A25601"/>
    <w:rsid w:val="00A25B21"/>
    <w:rsid w:val="00A45D72"/>
    <w:rsid w:val="00A76AD4"/>
    <w:rsid w:val="00A974E2"/>
    <w:rsid w:val="00AB73A8"/>
    <w:rsid w:val="00AD36F3"/>
    <w:rsid w:val="00AF22AF"/>
    <w:rsid w:val="00AF4837"/>
    <w:rsid w:val="00C20DF7"/>
    <w:rsid w:val="00C6395E"/>
    <w:rsid w:val="00CA6FA6"/>
    <w:rsid w:val="00CC4297"/>
    <w:rsid w:val="00CD664A"/>
    <w:rsid w:val="00CF4415"/>
    <w:rsid w:val="00D7192E"/>
    <w:rsid w:val="00DF3367"/>
    <w:rsid w:val="00E12FB9"/>
    <w:rsid w:val="00E24907"/>
    <w:rsid w:val="00E2766B"/>
    <w:rsid w:val="00E93A11"/>
    <w:rsid w:val="00FF5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8"/>
    <o:shapelayout v:ext="edit">
      <o:idmap v:ext="edit" data="1"/>
    </o:shapelayout>
  </w:shapeDefaults>
  <w:decimalSymbol w:val="."/>
  <w:listSeparator w:val=","/>
  <w14:docId w14:val="38F35C94"/>
  <w14:defaultImageDpi w14:val="32767"/>
  <w15:chartTrackingRefBased/>
  <w15:docId w15:val="{00A77F3A-4FA1-174E-8AFB-C739E7E8E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6333"/>
    <w:pPr>
      <w:tabs>
        <w:tab w:val="center" w:pos="4513"/>
        <w:tab w:val="right" w:pos="9026"/>
      </w:tabs>
    </w:pPr>
  </w:style>
  <w:style w:type="character" w:customStyle="1" w:styleId="HeaderChar">
    <w:name w:val="Header Char"/>
    <w:basedOn w:val="DefaultParagraphFont"/>
    <w:link w:val="Header"/>
    <w:uiPriority w:val="99"/>
    <w:rsid w:val="002D6333"/>
  </w:style>
  <w:style w:type="paragraph" w:styleId="Footer">
    <w:name w:val="footer"/>
    <w:basedOn w:val="Normal"/>
    <w:link w:val="FooterChar"/>
    <w:uiPriority w:val="99"/>
    <w:unhideWhenUsed/>
    <w:rsid w:val="002D6333"/>
    <w:pPr>
      <w:tabs>
        <w:tab w:val="center" w:pos="4513"/>
        <w:tab w:val="right" w:pos="9026"/>
      </w:tabs>
    </w:pPr>
  </w:style>
  <w:style w:type="character" w:customStyle="1" w:styleId="FooterChar">
    <w:name w:val="Footer Char"/>
    <w:basedOn w:val="DefaultParagraphFont"/>
    <w:link w:val="Footer"/>
    <w:uiPriority w:val="99"/>
    <w:rsid w:val="002D6333"/>
  </w:style>
  <w:style w:type="character" w:styleId="Hyperlink">
    <w:name w:val="Hyperlink"/>
    <w:basedOn w:val="DefaultParagraphFont"/>
    <w:uiPriority w:val="99"/>
    <w:unhideWhenUsed/>
    <w:rsid w:val="00AF4837"/>
    <w:rPr>
      <w:color w:val="0563C1" w:themeColor="hyperlink"/>
      <w:u w:val="single"/>
    </w:rPr>
  </w:style>
  <w:style w:type="paragraph" w:styleId="ListParagraph">
    <w:name w:val="List Paragraph"/>
    <w:basedOn w:val="Normal"/>
    <w:uiPriority w:val="34"/>
    <w:qFormat/>
    <w:rsid w:val="00AF4837"/>
    <w:pPr>
      <w:ind w:left="720"/>
      <w:contextualSpacing/>
    </w:pPr>
    <w:rPr>
      <w:rFonts w:eastAsiaTheme="minorEastAsia"/>
      <w:lang w:val="en-NZ"/>
    </w:rPr>
  </w:style>
  <w:style w:type="character" w:styleId="UnresolvedMention">
    <w:name w:val="Unresolved Mention"/>
    <w:basedOn w:val="DefaultParagraphFont"/>
    <w:uiPriority w:val="99"/>
    <w:rsid w:val="0088153D"/>
    <w:rPr>
      <w:color w:val="605E5C"/>
      <w:shd w:val="clear" w:color="auto" w:fill="E1DFDD"/>
    </w:rPr>
  </w:style>
  <w:style w:type="character" w:styleId="FollowedHyperlink">
    <w:name w:val="FollowedHyperlink"/>
    <w:basedOn w:val="DefaultParagraphFont"/>
    <w:uiPriority w:val="99"/>
    <w:semiHidden/>
    <w:unhideWhenUsed/>
    <w:rsid w:val="008815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idanfield.school.nz"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k.richardson/Downloads/letterhead2018%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84B57-A2AE-EE48-A5B7-B036BC016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letterhead2018 copy.dotx</Template>
  <TotalTime>18</TotalTime>
  <Pages>2</Pages>
  <Words>718</Words>
  <Characters>4094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Mark Richardson</cp:lastModifiedBy>
  <cp:revision>7</cp:revision>
  <cp:lastPrinted>2018-07-02T00:24:00Z</cp:lastPrinted>
  <dcterms:created xsi:type="dcterms:W3CDTF">2019-08-14T04:58:00Z</dcterms:created>
  <dcterms:modified xsi:type="dcterms:W3CDTF">2023-08-16T04:16:00Z</dcterms:modified>
</cp:coreProperties>
</file>